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CE1" w:rsidRDefault="009132A9">
      <w:pPr>
        <w:spacing w:before="100" w:after="60"/>
      </w:pPr>
      <w:bookmarkStart w:id="0" w:name="_GoBack"/>
      <w:bookmarkEnd w:id="0"/>
      <w:r>
        <w:rPr>
          <w:b/>
          <w:bCs/>
          <w:color w:val="1F3864"/>
          <w:sz w:val="30"/>
          <w:szCs w:val="30"/>
        </w:rPr>
        <w:t>Sol·licitud d'informe de vulnerabilitat social i exclusió residencial</w:t>
      </w:r>
    </w:p>
    <w:p w:rsidR="004C7CE1" w:rsidRDefault="009132A9">
      <w:pPr>
        <w:spacing w:after="260"/>
      </w:pPr>
      <w:r>
        <w:rPr>
          <w:i/>
          <w:iCs/>
          <w:color w:val="666666"/>
          <w:sz w:val="19"/>
          <w:szCs w:val="19"/>
        </w:rPr>
        <w:t>Procediments judicials de desnonament i situacions de vulnerabilitat residencial</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1675"/>
        <w:gridCol w:w="3000"/>
      </w:tblGrid>
      <w:tr w:rsidR="004C7CE1">
        <w:tc>
          <w:tcPr>
            <w:tcW w:w="9350" w:type="dxa"/>
            <w:gridSpan w:val="3"/>
            <w:tcBorders>
              <w:top w:val="single" w:sz="4" w:space="0" w:color="B7C6DC"/>
              <w:left w:val="single" w:sz="4" w:space="0" w:color="B7C6DC"/>
              <w:bottom w:val="single" w:sz="4" w:space="0" w:color="B7C6DC"/>
              <w:right w:val="single" w:sz="4" w:space="0" w:color="B7C6DC"/>
            </w:tcBorders>
            <w:shd w:val="clear" w:color="auto" w:fill="1F3864"/>
            <w:tcMar>
              <w:top w:w="90" w:type="dxa"/>
              <w:left w:w="140" w:type="dxa"/>
              <w:bottom w:w="90" w:type="dxa"/>
              <w:right w:w="140" w:type="dxa"/>
            </w:tcMar>
          </w:tcPr>
          <w:p w:rsidR="004C7CE1" w:rsidRDefault="009132A9">
            <w:r>
              <w:rPr>
                <w:b/>
                <w:bCs/>
                <w:color w:val="FFFFFF"/>
                <w:sz w:val="21"/>
                <w:szCs w:val="21"/>
              </w:rPr>
              <w:t>1 · Dades de la persona interessada</w:t>
            </w:r>
          </w:p>
        </w:tc>
      </w:tr>
      <w:tr w:rsidR="004C7CE1">
        <w:tc>
          <w:tcPr>
            <w:tcW w:w="6350" w:type="dxa"/>
            <w:gridSpan w:val="2"/>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4C7CE1" w:rsidRDefault="009132A9">
            <w:pPr>
              <w:spacing w:after="40"/>
            </w:pPr>
            <w:r>
              <w:rPr>
                <w:color w:val="5A5A5A"/>
                <w:sz w:val="16"/>
                <w:szCs w:val="16"/>
              </w:rPr>
              <w:t>Cognoms i nom</w:t>
            </w:r>
          </w:p>
          <w:p w:rsidR="004C7CE1" w:rsidRDefault="009132A9">
            <w:r>
              <w:t xml:space="preserve"> </w:t>
            </w:r>
          </w:p>
        </w:tc>
        <w:tc>
          <w:tcPr>
            <w:tcW w:w="3000" w:type="dxa"/>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4C7CE1" w:rsidRDefault="009132A9">
            <w:pPr>
              <w:spacing w:after="40"/>
            </w:pPr>
            <w:r>
              <w:rPr>
                <w:color w:val="5A5A5A"/>
                <w:sz w:val="16"/>
                <w:szCs w:val="16"/>
              </w:rPr>
              <w:t>Núm. de DNI ☐   NIE ☐   Número:</w:t>
            </w:r>
          </w:p>
          <w:p w:rsidR="004C7CE1" w:rsidRDefault="009132A9">
            <w:r>
              <w:t xml:space="preserve"> </w:t>
            </w:r>
          </w:p>
        </w:tc>
      </w:tr>
      <w:tr w:rsidR="007E1BBD" w:rsidTr="00C024C6">
        <w:tc>
          <w:tcPr>
            <w:tcW w:w="4675" w:type="dxa"/>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1BBD" w:rsidRDefault="007E1BBD" w:rsidP="005F2F5C">
            <w:pPr>
              <w:spacing w:after="40"/>
            </w:pPr>
            <w:r>
              <w:rPr>
                <w:color w:val="5A5A5A"/>
                <w:sz w:val="16"/>
                <w:szCs w:val="16"/>
              </w:rPr>
              <w:t>Adreça electrònica</w:t>
            </w:r>
          </w:p>
          <w:p w:rsidR="007E1BBD" w:rsidRDefault="007E1BBD" w:rsidP="005F2F5C">
            <w:r>
              <w:t xml:space="preserve"> </w:t>
            </w:r>
          </w:p>
        </w:tc>
        <w:tc>
          <w:tcPr>
            <w:tcW w:w="4675" w:type="dxa"/>
            <w:gridSpan w:val="2"/>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1BBD" w:rsidRDefault="007E1BBD" w:rsidP="007E1BBD">
            <w:pPr>
              <w:spacing w:after="40"/>
            </w:pPr>
            <w:r>
              <w:rPr>
                <w:color w:val="5A5A5A"/>
                <w:sz w:val="16"/>
                <w:szCs w:val="16"/>
              </w:rPr>
              <w:t>Telèfon mòbil</w:t>
            </w:r>
          </w:p>
          <w:p w:rsidR="007E1BBD" w:rsidRDefault="007E1BBD" w:rsidP="005F2F5C">
            <w:r>
              <w:t xml:space="preserve"> </w:t>
            </w:r>
          </w:p>
        </w:tc>
      </w:tr>
    </w:tbl>
    <w:p w:rsidR="007E688B" w:rsidRDefault="009132A9" w:rsidP="009132A9">
      <w:pPr>
        <w:spacing w:before="140" w:after="100"/>
      </w:pPr>
      <w:r>
        <w:rPr>
          <w:rFonts w:ascii="Segoe UI Symbol" w:hAnsi="Segoe UI Symbol" w:cs="Segoe UI Symbol"/>
          <w:b/>
          <w:bCs/>
          <w:sz w:val="22"/>
          <w:szCs w:val="22"/>
        </w:rPr>
        <w:t>☐</w:t>
      </w:r>
      <w:r>
        <w:rPr>
          <w:b/>
          <w:bCs/>
          <w:sz w:val="22"/>
          <w:szCs w:val="22"/>
        </w:rPr>
        <w:t xml:space="preserve">  </w:t>
      </w:r>
      <w:r>
        <w:rPr>
          <w:sz w:val="19"/>
          <w:szCs w:val="19"/>
        </w:rPr>
        <w:t>Autoritzo a rebre les notificacions d'aquest procediment per mitjans electrònics (correu electrònic i/o SMS) a les dades facilitades anteriorment.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38"/>
        <w:gridCol w:w="1749"/>
        <w:gridCol w:w="590"/>
        <w:gridCol w:w="1159"/>
        <w:gridCol w:w="510"/>
        <w:gridCol w:w="670"/>
        <w:gridCol w:w="570"/>
        <w:gridCol w:w="1764"/>
      </w:tblGrid>
      <w:tr w:rsidR="007E688B" w:rsidTr="005F2F5C">
        <w:tc>
          <w:tcPr>
            <w:tcW w:w="9350" w:type="dxa"/>
            <w:gridSpan w:val="8"/>
            <w:tcBorders>
              <w:top w:val="single" w:sz="4" w:space="0" w:color="B7C6DC"/>
              <w:left w:val="single" w:sz="4" w:space="0" w:color="B7C6DC"/>
              <w:bottom w:val="single" w:sz="4" w:space="0" w:color="B7C6DC"/>
              <w:right w:val="single" w:sz="4" w:space="0" w:color="B7C6DC"/>
            </w:tcBorders>
            <w:shd w:val="clear" w:color="auto" w:fill="1F3864"/>
            <w:tcMar>
              <w:top w:w="90" w:type="dxa"/>
              <w:left w:w="140" w:type="dxa"/>
              <w:bottom w:w="90" w:type="dxa"/>
              <w:right w:w="140" w:type="dxa"/>
            </w:tcMar>
          </w:tcPr>
          <w:p w:rsidR="007E688B" w:rsidRDefault="007E688B" w:rsidP="005F2F5C">
            <w:r>
              <w:rPr>
                <w:b/>
                <w:bCs/>
                <w:color w:val="FFFFFF"/>
                <w:sz w:val="21"/>
                <w:szCs w:val="21"/>
              </w:rPr>
              <w:t>2 · Adreça de l'habitatge objecte del procediment</w:t>
            </w:r>
          </w:p>
        </w:tc>
      </w:tr>
      <w:tr w:rsidR="007E688B" w:rsidTr="005F2F5C">
        <w:tc>
          <w:tcPr>
            <w:tcW w:w="9350" w:type="dxa"/>
            <w:gridSpan w:val="8"/>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688B" w:rsidRDefault="007E688B" w:rsidP="005F2F5C">
            <w:pPr>
              <w:spacing w:after="40"/>
            </w:pPr>
            <w:r>
              <w:rPr>
                <w:color w:val="5A5A5A"/>
                <w:sz w:val="16"/>
                <w:szCs w:val="16"/>
              </w:rPr>
              <w:t>Carrer</w:t>
            </w:r>
          </w:p>
          <w:p w:rsidR="007E688B" w:rsidRDefault="007E688B" w:rsidP="005F2F5C">
            <w:r>
              <w:t xml:space="preserve"> </w:t>
            </w:r>
          </w:p>
        </w:tc>
      </w:tr>
      <w:tr w:rsidR="007E688B" w:rsidTr="00997443">
        <w:tc>
          <w:tcPr>
            <w:tcW w:w="2338" w:type="dxa"/>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688B" w:rsidRDefault="007E688B" w:rsidP="005F2F5C">
            <w:pPr>
              <w:spacing w:after="40"/>
            </w:pPr>
            <w:r>
              <w:rPr>
                <w:color w:val="5A5A5A"/>
                <w:sz w:val="16"/>
                <w:szCs w:val="16"/>
              </w:rPr>
              <w:t>Número</w:t>
            </w:r>
          </w:p>
          <w:p w:rsidR="007E688B" w:rsidRDefault="007E688B" w:rsidP="005F2F5C">
            <w:r>
              <w:t xml:space="preserve"> </w:t>
            </w:r>
          </w:p>
        </w:tc>
        <w:tc>
          <w:tcPr>
            <w:tcW w:w="1749" w:type="dxa"/>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688B" w:rsidRDefault="007E688B" w:rsidP="005F2F5C">
            <w:pPr>
              <w:spacing w:after="40"/>
            </w:pPr>
            <w:r>
              <w:rPr>
                <w:color w:val="5A5A5A"/>
                <w:sz w:val="16"/>
                <w:szCs w:val="16"/>
              </w:rPr>
              <w:t>Bloc</w:t>
            </w:r>
          </w:p>
          <w:p w:rsidR="007E688B" w:rsidRDefault="007E688B" w:rsidP="005F2F5C">
            <w:r>
              <w:t xml:space="preserve"> </w:t>
            </w:r>
          </w:p>
        </w:tc>
        <w:tc>
          <w:tcPr>
            <w:tcW w:w="1749" w:type="dxa"/>
            <w:gridSpan w:val="2"/>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688B" w:rsidRDefault="007E688B" w:rsidP="005F2F5C">
            <w:pPr>
              <w:spacing w:after="40"/>
            </w:pPr>
            <w:r>
              <w:rPr>
                <w:color w:val="5A5A5A"/>
                <w:sz w:val="16"/>
                <w:szCs w:val="16"/>
              </w:rPr>
              <w:t>Escala</w:t>
            </w:r>
          </w:p>
          <w:p w:rsidR="007E688B" w:rsidRDefault="007E688B" w:rsidP="005F2F5C">
            <w:r>
              <w:t xml:space="preserve"> </w:t>
            </w:r>
          </w:p>
        </w:tc>
        <w:tc>
          <w:tcPr>
            <w:tcW w:w="1750" w:type="dxa"/>
            <w:gridSpan w:val="3"/>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688B" w:rsidRDefault="007E688B" w:rsidP="005F2F5C">
            <w:pPr>
              <w:spacing w:after="40"/>
            </w:pPr>
            <w:r>
              <w:rPr>
                <w:color w:val="5A5A5A"/>
                <w:sz w:val="16"/>
                <w:szCs w:val="16"/>
              </w:rPr>
              <w:t>Pis</w:t>
            </w:r>
          </w:p>
          <w:p w:rsidR="007E688B" w:rsidRDefault="007E688B" w:rsidP="005F2F5C">
            <w:r>
              <w:t xml:space="preserve"> </w:t>
            </w:r>
          </w:p>
        </w:tc>
        <w:tc>
          <w:tcPr>
            <w:tcW w:w="1764" w:type="dxa"/>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688B" w:rsidRDefault="007E688B" w:rsidP="005F2F5C">
            <w:pPr>
              <w:spacing w:after="40"/>
            </w:pPr>
            <w:r>
              <w:rPr>
                <w:color w:val="5A5A5A"/>
                <w:sz w:val="16"/>
                <w:szCs w:val="16"/>
              </w:rPr>
              <w:t>Porta</w:t>
            </w:r>
          </w:p>
          <w:p w:rsidR="007E688B" w:rsidRDefault="007E688B" w:rsidP="005F2F5C">
            <w:r>
              <w:t xml:space="preserve"> </w:t>
            </w:r>
          </w:p>
        </w:tc>
      </w:tr>
      <w:tr w:rsidR="007E688B" w:rsidTr="00997443">
        <w:tc>
          <w:tcPr>
            <w:tcW w:w="2338" w:type="dxa"/>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688B" w:rsidRDefault="007E688B" w:rsidP="005F2F5C">
            <w:pPr>
              <w:spacing w:after="40"/>
            </w:pPr>
            <w:r>
              <w:rPr>
                <w:color w:val="5A5A5A"/>
                <w:sz w:val="16"/>
                <w:szCs w:val="16"/>
              </w:rPr>
              <w:t>Codi postal</w:t>
            </w:r>
          </w:p>
          <w:p w:rsidR="007E688B" w:rsidRDefault="007E688B" w:rsidP="005F2F5C">
            <w:r>
              <w:t xml:space="preserve"> </w:t>
            </w:r>
          </w:p>
        </w:tc>
        <w:tc>
          <w:tcPr>
            <w:tcW w:w="4008" w:type="dxa"/>
            <w:gridSpan w:val="4"/>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688B" w:rsidRDefault="007E688B" w:rsidP="005F2F5C">
            <w:pPr>
              <w:spacing w:after="40"/>
            </w:pPr>
            <w:r>
              <w:rPr>
                <w:color w:val="5A5A5A"/>
                <w:sz w:val="16"/>
                <w:szCs w:val="16"/>
              </w:rPr>
              <w:t>Població</w:t>
            </w:r>
          </w:p>
          <w:p w:rsidR="007E688B" w:rsidRDefault="007E688B" w:rsidP="005F2F5C">
            <w:r>
              <w:t xml:space="preserve"> </w:t>
            </w:r>
          </w:p>
        </w:tc>
        <w:tc>
          <w:tcPr>
            <w:tcW w:w="3004" w:type="dxa"/>
            <w:gridSpan w:val="3"/>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688B" w:rsidRDefault="007E688B" w:rsidP="005F2F5C">
            <w:pPr>
              <w:spacing w:after="40"/>
            </w:pPr>
            <w:r>
              <w:rPr>
                <w:color w:val="5A5A5A"/>
                <w:sz w:val="16"/>
                <w:szCs w:val="16"/>
              </w:rPr>
              <w:t>Província</w:t>
            </w:r>
          </w:p>
          <w:p w:rsidR="007E688B" w:rsidRDefault="007E688B" w:rsidP="005F2F5C">
            <w:r>
              <w:t xml:space="preserve"> </w:t>
            </w:r>
          </w:p>
        </w:tc>
      </w:tr>
      <w:tr w:rsidR="004C7CE1">
        <w:tc>
          <w:tcPr>
            <w:tcW w:w="9350" w:type="dxa"/>
            <w:gridSpan w:val="8"/>
            <w:tcBorders>
              <w:top w:val="single" w:sz="4" w:space="0" w:color="B7C6DC"/>
              <w:left w:val="single" w:sz="4" w:space="0" w:color="B7C6DC"/>
              <w:bottom w:val="single" w:sz="4" w:space="0" w:color="B7C6DC"/>
              <w:right w:val="single" w:sz="4" w:space="0" w:color="B7C6DC"/>
            </w:tcBorders>
            <w:shd w:val="clear" w:color="auto" w:fill="1F3864"/>
            <w:tcMar>
              <w:top w:w="90" w:type="dxa"/>
              <w:left w:w="140" w:type="dxa"/>
              <w:bottom w:w="90" w:type="dxa"/>
              <w:right w:w="140" w:type="dxa"/>
            </w:tcMar>
          </w:tcPr>
          <w:p w:rsidR="004C7CE1" w:rsidRDefault="009132A9">
            <w:r>
              <w:rPr>
                <w:b/>
                <w:bCs/>
                <w:color w:val="FFFFFF"/>
                <w:sz w:val="21"/>
                <w:szCs w:val="21"/>
              </w:rPr>
              <w:t>3 · Dades de la persona representant (si escau)</w:t>
            </w:r>
          </w:p>
        </w:tc>
      </w:tr>
      <w:tr w:rsidR="004C7CE1" w:rsidTr="00997443">
        <w:tc>
          <w:tcPr>
            <w:tcW w:w="6346" w:type="dxa"/>
            <w:gridSpan w:val="5"/>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4C7CE1" w:rsidRDefault="009132A9">
            <w:pPr>
              <w:spacing w:after="40"/>
            </w:pPr>
            <w:r>
              <w:rPr>
                <w:color w:val="5A5A5A"/>
                <w:sz w:val="16"/>
                <w:szCs w:val="16"/>
              </w:rPr>
              <w:t>Cognoms i nom</w:t>
            </w:r>
          </w:p>
          <w:p w:rsidR="004C7CE1" w:rsidRDefault="009132A9">
            <w:r>
              <w:t xml:space="preserve"> </w:t>
            </w:r>
          </w:p>
        </w:tc>
        <w:tc>
          <w:tcPr>
            <w:tcW w:w="3004" w:type="dxa"/>
            <w:gridSpan w:val="3"/>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4C7CE1" w:rsidRDefault="009132A9">
            <w:pPr>
              <w:spacing w:after="40"/>
            </w:pPr>
            <w:r>
              <w:rPr>
                <w:color w:val="5A5A5A"/>
                <w:sz w:val="16"/>
                <w:szCs w:val="16"/>
              </w:rPr>
              <w:t>Núm. de DNI ☐   NIE ☐   Número:</w:t>
            </w:r>
          </w:p>
          <w:p w:rsidR="004C7CE1" w:rsidRDefault="009132A9">
            <w:r>
              <w:t xml:space="preserve"> </w:t>
            </w:r>
          </w:p>
        </w:tc>
      </w:tr>
      <w:tr w:rsidR="004C7CE1">
        <w:tc>
          <w:tcPr>
            <w:tcW w:w="9350" w:type="dxa"/>
            <w:gridSpan w:val="8"/>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4C7CE1" w:rsidRDefault="009132A9">
            <w:pPr>
              <w:spacing w:after="40"/>
            </w:pPr>
            <w:r>
              <w:rPr>
                <w:color w:val="5A5A5A"/>
                <w:sz w:val="16"/>
                <w:szCs w:val="16"/>
              </w:rPr>
              <w:t>Carrer, número i municipi de notificació</w:t>
            </w:r>
          </w:p>
          <w:p w:rsidR="004C7CE1" w:rsidRDefault="009132A9">
            <w:r>
              <w:t xml:space="preserve"> </w:t>
            </w:r>
          </w:p>
        </w:tc>
      </w:tr>
      <w:tr w:rsidR="007E1BBD" w:rsidTr="00651F17">
        <w:tc>
          <w:tcPr>
            <w:tcW w:w="4677" w:type="dxa"/>
            <w:gridSpan w:val="3"/>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1BBD" w:rsidRDefault="007E1BBD">
            <w:pPr>
              <w:spacing w:after="40"/>
            </w:pPr>
            <w:r>
              <w:rPr>
                <w:color w:val="5A5A5A"/>
                <w:sz w:val="16"/>
                <w:szCs w:val="16"/>
              </w:rPr>
              <w:t>Adreça electrònica</w:t>
            </w:r>
          </w:p>
          <w:p w:rsidR="007E1BBD" w:rsidRDefault="007E1BBD">
            <w:r>
              <w:t xml:space="preserve"> </w:t>
            </w:r>
          </w:p>
        </w:tc>
        <w:tc>
          <w:tcPr>
            <w:tcW w:w="4673" w:type="dxa"/>
            <w:gridSpan w:val="5"/>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7E1BBD" w:rsidRDefault="007E1BBD" w:rsidP="007E1BBD">
            <w:pPr>
              <w:spacing w:after="40"/>
            </w:pPr>
            <w:r>
              <w:rPr>
                <w:color w:val="5A5A5A"/>
                <w:sz w:val="16"/>
                <w:szCs w:val="16"/>
              </w:rPr>
              <w:t>Telèfon mòbil</w:t>
            </w:r>
          </w:p>
          <w:p w:rsidR="007E1BBD" w:rsidRDefault="007E1BBD">
            <w:r>
              <w:t xml:space="preserve"> </w:t>
            </w:r>
          </w:p>
        </w:tc>
      </w:tr>
      <w:tr w:rsidR="004C7CE1">
        <w:tc>
          <w:tcPr>
            <w:tcW w:w="9350" w:type="dxa"/>
            <w:gridSpan w:val="8"/>
            <w:tcBorders>
              <w:top w:val="single" w:sz="4" w:space="0" w:color="B7C6DC"/>
              <w:left w:val="single" w:sz="4" w:space="0" w:color="B7C6DC"/>
              <w:bottom w:val="single" w:sz="4" w:space="0" w:color="B7C6DC"/>
              <w:right w:val="single" w:sz="4" w:space="0" w:color="B7C6DC"/>
            </w:tcBorders>
            <w:shd w:val="clear" w:color="auto" w:fill="1F3864"/>
            <w:tcMar>
              <w:top w:w="90" w:type="dxa"/>
              <w:left w:w="140" w:type="dxa"/>
              <w:bottom w:w="90" w:type="dxa"/>
              <w:right w:w="140" w:type="dxa"/>
            </w:tcMar>
          </w:tcPr>
          <w:p w:rsidR="004C7CE1" w:rsidRDefault="009132A9">
            <w:r>
              <w:rPr>
                <w:b/>
                <w:bCs/>
                <w:color w:val="FFFFFF"/>
                <w:sz w:val="21"/>
                <w:szCs w:val="21"/>
              </w:rPr>
              <w:t>4 · Unitat de convivència</w:t>
            </w:r>
          </w:p>
        </w:tc>
      </w:tr>
      <w:tr w:rsidR="004C7CE1" w:rsidTr="00997443">
        <w:tc>
          <w:tcPr>
            <w:tcW w:w="2338" w:type="dxa"/>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4C7CE1" w:rsidRDefault="009132A9">
            <w:pPr>
              <w:spacing w:after="40"/>
            </w:pPr>
            <w:r>
              <w:rPr>
                <w:color w:val="5A5A5A"/>
                <w:sz w:val="16"/>
                <w:szCs w:val="16"/>
              </w:rPr>
              <w:t>Núm. de persones que formen la UC</w:t>
            </w:r>
          </w:p>
          <w:p w:rsidR="004C7CE1" w:rsidRDefault="009132A9">
            <w:r>
              <w:t xml:space="preserve"> </w:t>
            </w:r>
          </w:p>
        </w:tc>
        <w:tc>
          <w:tcPr>
            <w:tcW w:w="2339" w:type="dxa"/>
            <w:gridSpan w:val="2"/>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4C7CE1" w:rsidRDefault="009132A9">
            <w:pPr>
              <w:spacing w:after="40"/>
            </w:pPr>
            <w:r>
              <w:rPr>
                <w:color w:val="5A5A5A"/>
                <w:sz w:val="16"/>
                <w:szCs w:val="16"/>
              </w:rPr>
              <w:t>Núm. de persones menors</w:t>
            </w:r>
          </w:p>
          <w:p w:rsidR="004C7CE1" w:rsidRDefault="009132A9">
            <w:r>
              <w:t xml:space="preserve"> </w:t>
            </w:r>
          </w:p>
        </w:tc>
        <w:tc>
          <w:tcPr>
            <w:tcW w:w="2339" w:type="dxa"/>
            <w:gridSpan w:val="3"/>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4C7CE1" w:rsidRDefault="009132A9">
            <w:pPr>
              <w:spacing w:after="40"/>
            </w:pPr>
            <w:r>
              <w:rPr>
                <w:color w:val="5A5A5A"/>
                <w:sz w:val="16"/>
                <w:szCs w:val="16"/>
              </w:rPr>
              <w:t>Núm. de persones amb discapacitat (+33%) i/o dependència</w:t>
            </w:r>
          </w:p>
          <w:p w:rsidR="004C7CE1" w:rsidRDefault="009132A9">
            <w:r>
              <w:t xml:space="preserve"> </w:t>
            </w:r>
          </w:p>
        </w:tc>
        <w:tc>
          <w:tcPr>
            <w:tcW w:w="2334" w:type="dxa"/>
            <w:gridSpan w:val="2"/>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vAlign w:val="center"/>
          </w:tcPr>
          <w:p w:rsidR="004C7CE1" w:rsidRDefault="009132A9">
            <w:pPr>
              <w:spacing w:after="40"/>
            </w:pPr>
            <w:r>
              <w:rPr>
                <w:color w:val="5A5A5A"/>
                <w:sz w:val="16"/>
                <w:szCs w:val="16"/>
              </w:rPr>
              <w:t>Núm. de persones majors de 65 anys</w:t>
            </w:r>
          </w:p>
          <w:p w:rsidR="004C7CE1" w:rsidRDefault="009132A9">
            <w:r>
              <w:t xml:space="preserve"> </w:t>
            </w:r>
          </w:p>
        </w:tc>
      </w:tr>
      <w:tr w:rsidR="004C7CE1">
        <w:tc>
          <w:tcPr>
            <w:tcW w:w="9350" w:type="dxa"/>
            <w:gridSpan w:val="8"/>
            <w:tcBorders>
              <w:top w:val="single" w:sz="4" w:space="0" w:color="B7C6DC"/>
              <w:left w:val="single" w:sz="4" w:space="0" w:color="B7C6DC"/>
              <w:bottom w:val="single" w:sz="4" w:space="0" w:color="B7C6DC"/>
              <w:right w:val="single" w:sz="4" w:space="0" w:color="B7C6DC"/>
            </w:tcBorders>
            <w:shd w:val="clear" w:color="auto" w:fill="1F3864"/>
            <w:tcMar>
              <w:top w:w="90" w:type="dxa"/>
              <w:left w:w="140" w:type="dxa"/>
              <w:bottom w:w="90" w:type="dxa"/>
              <w:right w:w="140" w:type="dxa"/>
            </w:tcMar>
          </w:tcPr>
          <w:p w:rsidR="004C7CE1" w:rsidRDefault="009132A9">
            <w:r>
              <w:rPr>
                <w:b/>
                <w:bCs/>
                <w:color w:val="FFFFFF"/>
                <w:sz w:val="21"/>
                <w:szCs w:val="21"/>
              </w:rPr>
              <w:t>5 · Ingressos de la unitat de convivència</w:t>
            </w:r>
          </w:p>
        </w:tc>
      </w:tr>
    </w:tbl>
    <w:p w:rsidR="004C7CE1" w:rsidRDefault="009132A9" w:rsidP="00997443">
      <w:pPr>
        <w:spacing w:before="100"/>
      </w:pPr>
      <w:r>
        <w:rPr>
          <w:i/>
          <w:iCs/>
          <w:color w:val="444444"/>
          <w:sz w:val="17"/>
          <w:szCs w:val="17"/>
        </w:rPr>
        <w:t>Indiqueu, per a cada membre de la unitat de convivència, l'origen dels seus ingressos. Aquesta informació determinarà quines consultes s'hauran de realitzar a través de la Plataforma Via Oberta o, si no s'autoritza la consulta, quina documentació acreditativa caldrà aportar.</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0"/>
        <w:gridCol w:w="950"/>
        <w:gridCol w:w="950"/>
        <w:gridCol w:w="1150"/>
        <w:gridCol w:w="1050"/>
        <w:gridCol w:w="900"/>
        <w:gridCol w:w="1050"/>
        <w:gridCol w:w="650"/>
      </w:tblGrid>
      <w:tr w:rsidR="004C7CE1">
        <w:trPr>
          <w:tblHeader/>
        </w:trPr>
        <w:tc>
          <w:tcPr>
            <w:tcW w:w="2650" w:type="dxa"/>
            <w:tcBorders>
              <w:top w:val="single" w:sz="4" w:space="0" w:color="B7C6DC"/>
              <w:left w:val="single" w:sz="4" w:space="0" w:color="B7C6DC"/>
              <w:bottom w:val="single" w:sz="4" w:space="0" w:color="B7C6DC"/>
              <w:right w:val="single" w:sz="4" w:space="0" w:color="B7C6DC"/>
            </w:tcBorders>
            <w:shd w:val="clear" w:color="auto" w:fill="2E5395"/>
            <w:tcMar>
              <w:top w:w="70" w:type="dxa"/>
              <w:left w:w="80" w:type="dxa"/>
              <w:bottom w:w="70" w:type="dxa"/>
              <w:right w:w="80" w:type="dxa"/>
            </w:tcMar>
            <w:vAlign w:val="center"/>
          </w:tcPr>
          <w:p w:rsidR="004C7CE1" w:rsidRDefault="009132A9">
            <w:pPr>
              <w:jc w:val="center"/>
            </w:pPr>
            <w:r>
              <w:rPr>
                <w:b/>
                <w:bCs/>
                <w:color w:val="FFFFFF"/>
                <w:sz w:val="16"/>
                <w:szCs w:val="16"/>
              </w:rPr>
              <w:t>Nom i cognoms del membre de la UC</w:t>
            </w:r>
          </w:p>
        </w:tc>
        <w:tc>
          <w:tcPr>
            <w:tcW w:w="950" w:type="dxa"/>
            <w:tcBorders>
              <w:top w:val="single" w:sz="4" w:space="0" w:color="B7C6DC"/>
              <w:left w:val="single" w:sz="4" w:space="0" w:color="B7C6DC"/>
              <w:bottom w:val="single" w:sz="4" w:space="0" w:color="B7C6DC"/>
              <w:right w:val="single" w:sz="4" w:space="0" w:color="B7C6DC"/>
            </w:tcBorders>
            <w:shd w:val="clear" w:color="auto" w:fill="2E5395"/>
            <w:tcMar>
              <w:top w:w="70" w:type="dxa"/>
              <w:left w:w="80" w:type="dxa"/>
              <w:bottom w:w="70" w:type="dxa"/>
              <w:right w:w="80" w:type="dxa"/>
            </w:tcMar>
            <w:vAlign w:val="center"/>
          </w:tcPr>
          <w:p w:rsidR="004C7CE1" w:rsidRDefault="009132A9">
            <w:pPr>
              <w:jc w:val="center"/>
            </w:pPr>
            <w:r>
              <w:rPr>
                <w:b/>
                <w:bCs/>
                <w:color w:val="FFFFFF"/>
                <w:sz w:val="16"/>
                <w:szCs w:val="16"/>
              </w:rPr>
              <w:t>Treball (amb IRPF)</w:t>
            </w:r>
          </w:p>
        </w:tc>
        <w:tc>
          <w:tcPr>
            <w:tcW w:w="950" w:type="dxa"/>
            <w:tcBorders>
              <w:top w:val="single" w:sz="4" w:space="0" w:color="B7C6DC"/>
              <w:left w:val="single" w:sz="4" w:space="0" w:color="B7C6DC"/>
              <w:bottom w:val="single" w:sz="4" w:space="0" w:color="B7C6DC"/>
              <w:right w:val="single" w:sz="4" w:space="0" w:color="B7C6DC"/>
            </w:tcBorders>
            <w:shd w:val="clear" w:color="auto" w:fill="2E5395"/>
            <w:tcMar>
              <w:top w:w="70" w:type="dxa"/>
              <w:left w:w="80" w:type="dxa"/>
              <w:bottom w:w="70" w:type="dxa"/>
              <w:right w:w="80" w:type="dxa"/>
            </w:tcMar>
            <w:vAlign w:val="center"/>
          </w:tcPr>
          <w:p w:rsidR="004C7CE1" w:rsidRDefault="009132A9">
            <w:pPr>
              <w:jc w:val="center"/>
            </w:pPr>
            <w:r>
              <w:rPr>
                <w:b/>
                <w:bCs/>
                <w:color w:val="FFFFFF"/>
                <w:sz w:val="16"/>
                <w:szCs w:val="16"/>
              </w:rPr>
              <w:t>Treball (sense IRPF)</w:t>
            </w:r>
          </w:p>
        </w:tc>
        <w:tc>
          <w:tcPr>
            <w:tcW w:w="1150" w:type="dxa"/>
            <w:tcBorders>
              <w:top w:val="single" w:sz="4" w:space="0" w:color="B7C6DC"/>
              <w:left w:val="single" w:sz="4" w:space="0" w:color="B7C6DC"/>
              <w:bottom w:val="single" w:sz="4" w:space="0" w:color="B7C6DC"/>
              <w:right w:val="single" w:sz="4" w:space="0" w:color="B7C6DC"/>
            </w:tcBorders>
            <w:shd w:val="clear" w:color="auto" w:fill="2E5395"/>
            <w:tcMar>
              <w:top w:w="70" w:type="dxa"/>
              <w:left w:w="80" w:type="dxa"/>
              <w:bottom w:w="70" w:type="dxa"/>
              <w:right w:w="80" w:type="dxa"/>
            </w:tcMar>
            <w:vAlign w:val="center"/>
          </w:tcPr>
          <w:p w:rsidR="004C7CE1" w:rsidRDefault="009132A9">
            <w:pPr>
              <w:jc w:val="center"/>
            </w:pPr>
            <w:r>
              <w:rPr>
                <w:b/>
                <w:bCs/>
                <w:color w:val="FFFFFF"/>
                <w:sz w:val="16"/>
                <w:szCs w:val="16"/>
              </w:rPr>
              <w:t>Pensió (jubilació, viduïtat, incapacitat...)</w:t>
            </w:r>
          </w:p>
        </w:tc>
        <w:tc>
          <w:tcPr>
            <w:tcW w:w="1050" w:type="dxa"/>
            <w:tcBorders>
              <w:top w:val="single" w:sz="4" w:space="0" w:color="B7C6DC"/>
              <w:left w:val="single" w:sz="4" w:space="0" w:color="B7C6DC"/>
              <w:bottom w:val="single" w:sz="4" w:space="0" w:color="B7C6DC"/>
              <w:right w:val="single" w:sz="4" w:space="0" w:color="B7C6DC"/>
            </w:tcBorders>
            <w:shd w:val="clear" w:color="auto" w:fill="2E5395"/>
            <w:tcMar>
              <w:top w:w="70" w:type="dxa"/>
              <w:left w:w="80" w:type="dxa"/>
              <w:bottom w:w="70" w:type="dxa"/>
              <w:right w:w="80" w:type="dxa"/>
            </w:tcMar>
            <w:vAlign w:val="center"/>
          </w:tcPr>
          <w:p w:rsidR="004C7CE1" w:rsidRDefault="009132A9">
            <w:pPr>
              <w:jc w:val="center"/>
            </w:pPr>
            <w:r>
              <w:rPr>
                <w:b/>
                <w:bCs/>
                <w:color w:val="FFFFFF"/>
                <w:sz w:val="16"/>
                <w:szCs w:val="16"/>
              </w:rPr>
              <w:t>Renda Garantida de Ciutadania</w:t>
            </w:r>
          </w:p>
        </w:tc>
        <w:tc>
          <w:tcPr>
            <w:tcW w:w="900" w:type="dxa"/>
            <w:tcBorders>
              <w:top w:val="single" w:sz="4" w:space="0" w:color="B7C6DC"/>
              <w:left w:val="single" w:sz="4" w:space="0" w:color="B7C6DC"/>
              <w:bottom w:val="single" w:sz="4" w:space="0" w:color="B7C6DC"/>
              <w:right w:val="single" w:sz="4" w:space="0" w:color="B7C6DC"/>
            </w:tcBorders>
            <w:shd w:val="clear" w:color="auto" w:fill="2E5395"/>
            <w:tcMar>
              <w:top w:w="70" w:type="dxa"/>
              <w:left w:w="80" w:type="dxa"/>
              <w:bottom w:w="70" w:type="dxa"/>
              <w:right w:w="80" w:type="dxa"/>
            </w:tcMar>
            <w:vAlign w:val="center"/>
          </w:tcPr>
          <w:p w:rsidR="004C7CE1" w:rsidRDefault="009132A9">
            <w:pPr>
              <w:jc w:val="center"/>
            </w:pPr>
            <w:r>
              <w:rPr>
                <w:b/>
                <w:bCs/>
                <w:color w:val="FFFFFF"/>
                <w:sz w:val="16"/>
                <w:szCs w:val="16"/>
              </w:rPr>
              <w:t>Atur / SEPE</w:t>
            </w:r>
          </w:p>
        </w:tc>
        <w:tc>
          <w:tcPr>
            <w:tcW w:w="1050" w:type="dxa"/>
            <w:tcBorders>
              <w:top w:val="single" w:sz="4" w:space="0" w:color="B7C6DC"/>
              <w:left w:val="single" w:sz="4" w:space="0" w:color="B7C6DC"/>
              <w:bottom w:val="single" w:sz="4" w:space="0" w:color="B7C6DC"/>
              <w:right w:val="single" w:sz="4" w:space="0" w:color="B7C6DC"/>
            </w:tcBorders>
            <w:shd w:val="clear" w:color="auto" w:fill="2E5395"/>
            <w:tcMar>
              <w:top w:w="70" w:type="dxa"/>
              <w:left w:w="80" w:type="dxa"/>
              <w:bottom w:w="70" w:type="dxa"/>
              <w:right w:w="80" w:type="dxa"/>
            </w:tcMar>
            <w:vAlign w:val="center"/>
          </w:tcPr>
          <w:p w:rsidR="004C7CE1" w:rsidRDefault="009132A9">
            <w:pPr>
              <w:jc w:val="center"/>
            </w:pPr>
            <w:r>
              <w:rPr>
                <w:b/>
                <w:bCs/>
                <w:color w:val="FFFFFF"/>
                <w:sz w:val="16"/>
                <w:szCs w:val="16"/>
              </w:rPr>
              <w:t>Pensió exempta IRPF</w:t>
            </w:r>
          </w:p>
        </w:tc>
        <w:tc>
          <w:tcPr>
            <w:tcW w:w="650" w:type="dxa"/>
            <w:tcBorders>
              <w:top w:val="single" w:sz="4" w:space="0" w:color="B7C6DC"/>
              <w:left w:val="single" w:sz="4" w:space="0" w:color="B7C6DC"/>
              <w:bottom w:val="single" w:sz="4" w:space="0" w:color="B7C6DC"/>
              <w:right w:val="single" w:sz="4" w:space="0" w:color="B7C6DC"/>
            </w:tcBorders>
            <w:shd w:val="clear" w:color="auto" w:fill="2E5395"/>
            <w:tcMar>
              <w:top w:w="70" w:type="dxa"/>
              <w:left w:w="80" w:type="dxa"/>
              <w:bottom w:w="70" w:type="dxa"/>
              <w:right w:w="80" w:type="dxa"/>
            </w:tcMar>
            <w:vAlign w:val="center"/>
          </w:tcPr>
          <w:p w:rsidR="004C7CE1" w:rsidRDefault="009132A9">
            <w:pPr>
              <w:jc w:val="center"/>
            </w:pPr>
            <w:r>
              <w:rPr>
                <w:b/>
                <w:bCs/>
                <w:color w:val="FFFFFF"/>
                <w:sz w:val="16"/>
                <w:szCs w:val="16"/>
              </w:rPr>
              <w:t>Altres / cap ingrés</w:t>
            </w:r>
          </w:p>
        </w:tc>
      </w:tr>
      <w:tr w:rsidR="004C7CE1">
        <w:tc>
          <w:tcPr>
            <w:tcW w:w="26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 xml:space="preserve"> </w:t>
            </w:r>
          </w:p>
        </w:tc>
        <w:tc>
          <w:tcPr>
            <w:tcW w:w="9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9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1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0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90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0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6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r>
      <w:tr w:rsidR="004C7CE1">
        <w:tc>
          <w:tcPr>
            <w:tcW w:w="26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 xml:space="preserve"> </w:t>
            </w:r>
          </w:p>
        </w:tc>
        <w:tc>
          <w:tcPr>
            <w:tcW w:w="9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9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1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0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90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0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6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r>
      <w:tr w:rsidR="004C7CE1">
        <w:tc>
          <w:tcPr>
            <w:tcW w:w="26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lastRenderedPageBreak/>
              <w:t xml:space="preserve"> </w:t>
            </w:r>
          </w:p>
        </w:tc>
        <w:tc>
          <w:tcPr>
            <w:tcW w:w="9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9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1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0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90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0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6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r>
      <w:tr w:rsidR="004C7CE1">
        <w:tc>
          <w:tcPr>
            <w:tcW w:w="26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 xml:space="preserve"> </w:t>
            </w:r>
          </w:p>
        </w:tc>
        <w:tc>
          <w:tcPr>
            <w:tcW w:w="9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9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1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0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90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10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c>
          <w:tcPr>
            <w:tcW w:w="650" w:type="dxa"/>
            <w:tcBorders>
              <w:top w:val="single" w:sz="4" w:space="0" w:color="B7C6DC"/>
              <w:left w:val="single" w:sz="4" w:space="0" w:color="B7C6DC"/>
              <w:bottom w:val="single" w:sz="4" w:space="0" w:color="B7C6DC"/>
              <w:right w:val="single" w:sz="4" w:space="0" w:color="B7C6DC"/>
            </w:tcBorders>
            <w:tcMar>
              <w:top w:w="60" w:type="dxa"/>
              <w:left w:w="80" w:type="dxa"/>
              <w:bottom w:w="60" w:type="dxa"/>
              <w:right w:w="80" w:type="dxa"/>
            </w:tcMar>
            <w:vAlign w:val="center"/>
          </w:tcPr>
          <w:p w:rsidR="004C7CE1" w:rsidRDefault="009132A9">
            <w:r>
              <w:rPr>
                <w:sz w:val="15"/>
                <w:szCs w:val="15"/>
              </w:rPr>
              <w:t>☐</w:t>
            </w:r>
          </w:p>
        </w:tc>
      </w:tr>
    </w:tbl>
    <w:p w:rsidR="004C7CE1" w:rsidRDefault="004C7CE1">
      <w:pPr>
        <w:spacing w:before="100" w:after="16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4C7CE1">
        <w:tc>
          <w:tcPr>
            <w:tcW w:w="9350" w:type="dxa"/>
            <w:tcBorders>
              <w:top w:val="single" w:sz="4" w:space="0" w:color="B7C6DC"/>
              <w:left w:val="single" w:sz="4" w:space="0" w:color="B7C6DC"/>
              <w:bottom w:val="single" w:sz="4" w:space="0" w:color="B7C6DC"/>
              <w:right w:val="single" w:sz="4" w:space="0" w:color="B7C6DC"/>
            </w:tcBorders>
            <w:shd w:val="clear" w:color="auto" w:fill="1F3864"/>
            <w:tcMar>
              <w:top w:w="90" w:type="dxa"/>
              <w:left w:w="140" w:type="dxa"/>
              <w:bottom w:w="90" w:type="dxa"/>
              <w:right w:w="140" w:type="dxa"/>
            </w:tcMar>
          </w:tcPr>
          <w:p w:rsidR="004C7CE1" w:rsidRDefault="009132A9">
            <w:r>
              <w:rPr>
                <w:b/>
                <w:bCs/>
                <w:color w:val="FFFFFF"/>
                <w:sz w:val="21"/>
                <w:szCs w:val="21"/>
              </w:rPr>
              <w:t>6 · Autoritzacions</w:t>
            </w:r>
          </w:p>
        </w:tc>
      </w:tr>
    </w:tbl>
    <w:p w:rsidR="007E688B" w:rsidRDefault="007E688B">
      <w:pPr>
        <w:spacing w:after="100"/>
      </w:pPr>
    </w:p>
    <w:p w:rsidR="004C7CE1" w:rsidRDefault="009132A9" w:rsidP="007E688B">
      <w:pPr>
        <w:spacing w:after="100"/>
        <w:jc w:val="both"/>
      </w:pPr>
      <w:r>
        <w:t>Autoritzo l'Ajuntament de Sant Feliu de Guíxols a:</w:t>
      </w:r>
    </w:p>
    <w:p w:rsidR="004C7CE1" w:rsidRDefault="00867102" w:rsidP="007E688B">
      <w:pPr>
        <w:spacing w:after="90"/>
        <w:jc w:val="both"/>
      </w:pPr>
      <w:r w:rsidRPr="007E688B">
        <w:rPr>
          <w:rFonts w:ascii="Segoe UI Symbol" w:hAnsi="Segoe UI Symbol" w:cs="Segoe UI Symbol"/>
        </w:rPr>
        <w:t>☐</w:t>
      </w:r>
      <w:r w:rsidR="009132A9">
        <w:rPr>
          <w:b/>
          <w:bCs/>
          <w:sz w:val="22"/>
          <w:szCs w:val="22"/>
        </w:rPr>
        <w:t xml:space="preserve"> </w:t>
      </w:r>
      <w:r w:rsidR="009132A9">
        <w:t>Utilitzar qualsevol dels mitjans de comunicació indicats en aquesta sol·licitud als efectes de notificació.</w:t>
      </w:r>
    </w:p>
    <w:p w:rsidR="001912EB" w:rsidRDefault="007E688B" w:rsidP="007E688B">
      <w:pPr>
        <w:spacing w:after="90"/>
        <w:jc w:val="both"/>
      </w:pPr>
      <w:r>
        <w:t>Consultar, a través de la Plataforma Via Oberta i de les administracions públiques competents, les dades econòmiques i socials necessàries per verificar la situació de la unitat de convivència, incloses les dades de l'</w:t>
      </w:r>
      <w:r w:rsidRPr="009132A9">
        <w:rPr>
          <w:rStyle w:val="Textoennegrita"/>
          <w:b w:val="0"/>
        </w:rPr>
        <w:t>Agència Estatal d'A</w:t>
      </w:r>
      <w:r w:rsidR="00510CD8">
        <w:rPr>
          <w:rStyle w:val="Textoennegrita"/>
          <w:b w:val="0"/>
        </w:rPr>
        <w:t>dministració Tributària</w:t>
      </w:r>
      <w:r w:rsidRPr="009132A9">
        <w:rPr>
          <w:b/>
        </w:rPr>
        <w:t xml:space="preserve">, </w:t>
      </w:r>
      <w:r w:rsidRPr="009132A9">
        <w:t>l'</w:t>
      </w:r>
      <w:r w:rsidRPr="009132A9">
        <w:rPr>
          <w:rStyle w:val="Textoennegrita"/>
          <w:b w:val="0"/>
        </w:rPr>
        <w:t>Institut Nacion</w:t>
      </w:r>
      <w:r w:rsidR="00510CD8">
        <w:rPr>
          <w:rStyle w:val="Textoennegrita"/>
          <w:b w:val="0"/>
        </w:rPr>
        <w:t>al de la Seguretat Social</w:t>
      </w:r>
      <w:r w:rsidRPr="009132A9">
        <w:rPr>
          <w:b/>
        </w:rPr>
        <w:t xml:space="preserve">, </w:t>
      </w:r>
      <w:r w:rsidRPr="009132A9">
        <w:t xml:space="preserve">el </w:t>
      </w:r>
      <w:r w:rsidRPr="009132A9">
        <w:rPr>
          <w:rStyle w:val="Textoennegrita"/>
          <w:b w:val="0"/>
        </w:rPr>
        <w:t xml:space="preserve">Servei </w:t>
      </w:r>
      <w:r w:rsidR="00510CD8">
        <w:rPr>
          <w:rStyle w:val="Textoennegrita"/>
          <w:b w:val="0"/>
        </w:rPr>
        <w:t>Públic d'Ocupació Estatal</w:t>
      </w:r>
      <w:r w:rsidRPr="009132A9">
        <w:rPr>
          <w:b/>
        </w:rPr>
        <w:t xml:space="preserve">, </w:t>
      </w:r>
      <w:r w:rsidRPr="009132A9">
        <w:t>la</w:t>
      </w:r>
      <w:r w:rsidRPr="009132A9">
        <w:rPr>
          <w:b/>
        </w:rPr>
        <w:t xml:space="preserve"> </w:t>
      </w:r>
      <w:r w:rsidRPr="009132A9">
        <w:rPr>
          <w:rStyle w:val="Textoennegrita"/>
          <w:b w:val="0"/>
        </w:rPr>
        <w:t>Ren</w:t>
      </w:r>
      <w:r w:rsidR="00510CD8">
        <w:rPr>
          <w:rStyle w:val="Textoennegrita"/>
          <w:b w:val="0"/>
        </w:rPr>
        <w:t>da Garantida de Ciutadania</w:t>
      </w:r>
      <w:r w:rsidRPr="009132A9">
        <w:rPr>
          <w:b/>
        </w:rPr>
        <w:t xml:space="preserve">, </w:t>
      </w:r>
      <w:r>
        <w:t xml:space="preserve">així com les dades relatives al grau de discapacitat, dependència i </w:t>
      </w:r>
      <w:r w:rsidR="001912EB">
        <w:t>titularitat de béns immobles,i altres dades que siguin necessàries per a la tramitació de l’expedient.</w:t>
      </w:r>
    </w:p>
    <w:p w:rsidR="00896257" w:rsidRDefault="00896257" w:rsidP="007E688B">
      <w:pPr>
        <w:spacing w:after="90"/>
        <w:jc w:val="both"/>
      </w:pPr>
      <w:r w:rsidRPr="007E688B">
        <w:rPr>
          <w:rFonts w:ascii="Segoe UI Symbol" w:hAnsi="Segoe UI Symbol" w:cs="Segoe UI Symbol"/>
        </w:rPr>
        <w:t>☐</w:t>
      </w:r>
      <w:r w:rsidRPr="007E688B">
        <w:t xml:space="preserve"> M’oposo a la consulta de dades i aportaré la documentació corresponent. </w:t>
      </w:r>
    </w:p>
    <w:p w:rsidR="007E688B" w:rsidRDefault="00867102" w:rsidP="007E688B">
      <w:pPr>
        <w:spacing w:after="90"/>
        <w:jc w:val="both"/>
      </w:pPr>
      <w:r w:rsidRPr="007E688B">
        <w:rPr>
          <w:rFonts w:ascii="Segoe UI Symbol" w:hAnsi="Segoe UI Symbol" w:cs="Segoe UI Symbol"/>
        </w:rPr>
        <w:t>☐</w:t>
      </w:r>
      <w:r w:rsidR="007E688B">
        <w:t xml:space="preserve"> </w:t>
      </w:r>
      <w:r w:rsidR="007E688B">
        <w:rPr>
          <w:rStyle w:val="Textoennegrita"/>
        </w:rPr>
        <w:t>Declaro, sota la meva responsabilitat, que he informat tots els membres majors d'edat de la unitat de convivència que les seves dades personals podran ser consultades per l'Ajuntament de Sant Feliu de Guíxols, exclusivament als efectes de tramitar aquesta sol·licitud, d'acord amb la normativa vigent en matèria de protecció de dades.</w:t>
      </w:r>
    </w:p>
    <w:p w:rsidR="007E688B" w:rsidRDefault="007E688B" w:rsidP="007E688B">
      <w:pPr>
        <w:spacing w:after="90"/>
        <w:jc w:val="both"/>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4C7CE1">
        <w:tc>
          <w:tcPr>
            <w:tcW w:w="9350" w:type="dxa"/>
            <w:tcBorders>
              <w:top w:val="single" w:sz="4" w:space="0" w:color="B7C6DC"/>
              <w:left w:val="single" w:sz="4" w:space="0" w:color="B7C6DC"/>
              <w:bottom w:val="single" w:sz="4" w:space="0" w:color="B7C6DC"/>
              <w:right w:val="single" w:sz="4" w:space="0" w:color="B7C6DC"/>
            </w:tcBorders>
            <w:shd w:val="clear" w:color="auto" w:fill="1F3864"/>
            <w:tcMar>
              <w:top w:w="90" w:type="dxa"/>
              <w:left w:w="140" w:type="dxa"/>
              <w:bottom w:w="90" w:type="dxa"/>
              <w:right w:w="140" w:type="dxa"/>
            </w:tcMar>
          </w:tcPr>
          <w:p w:rsidR="004C7CE1" w:rsidRDefault="009132A9">
            <w:r>
              <w:rPr>
                <w:b/>
                <w:bCs/>
                <w:color w:val="FFFFFF"/>
                <w:sz w:val="21"/>
                <w:szCs w:val="21"/>
              </w:rPr>
              <w:t>7 · Documentació adjunta</w:t>
            </w:r>
          </w:p>
        </w:tc>
      </w:tr>
    </w:tbl>
    <w:p w:rsidR="004C7CE1" w:rsidRDefault="004C7CE1">
      <w:pPr>
        <w:spacing w:after="120"/>
      </w:pPr>
    </w:p>
    <w:p w:rsidR="004C7CE1" w:rsidRDefault="009132A9" w:rsidP="007E688B">
      <w:pPr>
        <w:spacing w:after="90"/>
        <w:jc w:val="both"/>
      </w:pPr>
      <w:r>
        <w:rPr>
          <w:b/>
          <w:bCs/>
          <w:sz w:val="22"/>
          <w:szCs w:val="22"/>
        </w:rPr>
        <w:t xml:space="preserve">☐  </w:t>
      </w:r>
      <w:r>
        <w:t>Sol·licitud emplenada i signada.</w:t>
      </w:r>
    </w:p>
    <w:p w:rsidR="004C7CE1" w:rsidRDefault="009132A9" w:rsidP="007E688B">
      <w:pPr>
        <w:spacing w:after="90"/>
        <w:jc w:val="both"/>
      </w:pPr>
      <w:r>
        <w:rPr>
          <w:b/>
          <w:bCs/>
          <w:sz w:val="22"/>
          <w:szCs w:val="22"/>
        </w:rPr>
        <w:t xml:space="preserve">☐  </w:t>
      </w:r>
      <w:r>
        <w:t>Original i còpia del DNI/NIE de la persona interessada (i de la persona representant, si escau).</w:t>
      </w:r>
    </w:p>
    <w:p w:rsidR="004C7CE1" w:rsidRDefault="009132A9" w:rsidP="007E688B">
      <w:pPr>
        <w:spacing w:after="90"/>
        <w:jc w:val="both"/>
      </w:pPr>
      <w:r>
        <w:rPr>
          <w:b/>
          <w:bCs/>
          <w:sz w:val="22"/>
          <w:szCs w:val="22"/>
        </w:rPr>
        <w:t xml:space="preserve">☐  </w:t>
      </w:r>
      <w:r>
        <w:t xml:space="preserve">Justificants dels ingressos de tota la unitat de convivència: </w:t>
      </w:r>
      <w:r w:rsidR="001912EB">
        <w:t>moviments bancaris corresponents a l’últim any.</w:t>
      </w:r>
    </w:p>
    <w:p w:rsidR="004C7CE1" w:rsidRDefault="009132A9" w:rsidP="007E688B">
      <w:pPr>
        <w:spacing w:after="90"/>
        <w:jc w:val="both"/>
      </w:pPr>
      <w:r>
        <w:rPr>
          <w:b/>
          <w:bCs/>
          <w:sz w:val="22"/>
          <w:szCs w:val="22"/>
        </w:rPr>
        <w:t xml:space="preserve">☐  </w:t>
      </w:r>
      <w:r w:rsidR="001912EB">
        <w:t>Documentació relativa al</w:t>
      </w:r>
      <w:r>
        <w:t xml:space="preserve"> procediment judicial de desnonament (citació judicial, decret, sentència, etc.).</w:t>
      </w:r>
    </w:p>
    <w:p w:rsidR="009132A9" w:rsidRDefault="009132A9" w:rsidP="009132A9">
      <w:pPr>
        <w:spacing w:before="100" w:after="60"/>
        <w:jc w:val="both"/>
        <w:rPr>
          <w:b/>
          <w:bCs/>
          <w:sz w:val="18"/>
          <w:szCs w:val="18"/>
        </w:rPr>
      </w:pPr>
      <w:r>
        <w:rPr>
          <w:b/>
          <w:bCs/>
          <w:sz w:val="18"/>
          <w:szCs w:val="18"/>
        </w:rPr>
        <w:t>Si NO s'autoritza la consulta de dades per Via Oberta, cal aportar a més:</w:t>
      </w:r>
    </w:p>
    <w:p w:rsidR="004C7CE1" w:rsidRPr="00997443" w:rsidRDefault="001912EB" w:rsidP="00997443">
      <w:pPr>
        <w:spacing w:before="100" w:after="60"/>
        <w:jc w:val="both"/>
        <w:rPr>
          <w:bCs/>
        </w:rPr>
      </w:pPr>
      <w:r>
        <w:t>Documentació acreditativa dels ingressos, prestacions i altres circumstàncies de tots els membres de la unitat de convivència (declaració de la renda, pensions, prestacions per desocupació, Renda Garantida de Ciutadania, certificat del SEPE, discapacitat o dependència i titularitat de béns immobles).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4C7CE1">
        <w:tc>
          <w:tcPr>
            <w:tcW w:w="9350" w:type="dxa"/>
            <w:gridSpan w:val="2"/>
            <w:tcBorders>
              <w:top w:val="single" w:sz="4" w:space="0" w:color="B7C6DC"/>
              <w:left w:val="single" w:sz="4" w:space="0" w:color="B7C6DC"/>
              <w:bottom w:val="single" w:sz="4" w:space="0" w:color="B7C6DC"/>
              <w:right w:val="single" w:sz="4" w:space="0" w:color="B7C6DC"/>
            </w:tcBorders>
            <w:shd w:val="clear" w:color="auto" w:fill="1F3864"/>
            <w:tcMar>
              <w:top w:w="90" w:type="dxa"/>
              <w:left w:w="140" w:type="dxa"/>
              <w:bottom w:w="90" w:type="dxa"/>
              <w:right w:w="140" w:type="dxa"/>
            </w:tcMar>
          </w:tcPr>
          <w:p w:rsidR="004C7CE1" w:rsidRDefault="009132A9">
            <w:r>
              <w:rPr>
                <w:b/>
                <w:bCs/>
                <w:color w:val="FFFFFF"/>
                <w:sz w:val="21"/>
                <w:szCs w:val="21"/>
              </w:rPr>
              <w:t>9 · Signatura</w:t>
            </w:r>
          </w:p>
        </w:tc>
      </w:tr>
      <w:tr w:rsidR="004C7CE1" w:rsidTr="009132A9">
        <w:tc>
          <w:tcPr>
            <w:tcW w:w="4675" w:type="dxa"/>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tcPr>
          <w:p w:rsidR="004C7CE1" w:rsidRDefault="009132A9" w:rsidP="009132A9">
            <w:pPr>
              <w:spacing w:after="40"/>
            </w:pPr>
            <w:r>
              <w:rPr>
                <w:color w:val="5A5A5A"/>
                <w:sz w:val="16"/>
                <w:szCs w:val="16"/>
              </w:rPr>
              <w:t>Localitat i data</w:t>
            </w:r>
          </w:p>
          <w:p w:rsidR="009132A9" w:rsidRDefault="009132A9" w:rsidP="009132A9">
            <w:r>
              <w:t xml:space="preserve"> </w:t>
            </w:r>
          </w:p>
          <w:p w:rsidR="009132A9" w:rsidRDefault="009132A9" w:rsidP="009132A9"/>
        </w:tc>
        <w:tc>
          <w:tcPr>
            <w:tcW w:w="4675" w:type="dxa"/>
            <w:tcBorders>
              <w:top w:val="single" w:sz="4" w:space="0" w:color="B7C6DC"/>
              <w:left w:val="single" w:sz="4" w:space="0" w:color="B7C6DC"/>
              <w:bottom w:val="single" w:sz="4" w:space="0" w:color="B7C6DC"/>
              <w:right w:val="single" w:sz="4" w:space="0" w:color="B7C6DC"/>
            </w:tcBorders>
            <w:tcMar>
              <w:top w:w="70" w:type="dxa"/>
              <w:left w:w="110" w:type="dxa"/>
              <w:bottom w:w="70" w:type="dxa"/>
              <w:right w:w="110" w:type="dxa"/>
            </w:tcMar>
          </w:tcPr>
          <w:p w:rsidR="004C7CE1" w:rsidRDefault="009132A9" w:rsidP="009132A9">
            <w:pPr>
              <w:spacing w:after="40"/>
            </w:pPr>
            <w:r>
              <w:rPr>
                <w:color w:val="5A5A5A"/>
                <w:sz w:val="16"/>
                <w:szCs w:val="16"/>
              </w:rPr>
              <w:t>Signatura de la persona interessada</w:t>
            </w:r>
          </w:p>
          <w:p w:rsidR="004C7CE1" w:rsidRDefault="009132A9" w:rsidP="009132A9">
            <w:r>
              <w:t xml:space="preserve"> </w:t>
            </w:r>
          </w:p>
        </w:tc>
      </w:tr>
    </w:tbl>
    <w:p w:rsidR="00341056" w:rsidRDefault="00341056" w:rsidP="00510CD8"/>
    <w:sectPr w:rsidR="00341056">
      <w:headerReference w:type="default" r:id="rId8"/>
      <w:footerReference w:type="default" r:id="rId9"/>
      <w:pgSz w:w="11906" w:h="16838"/>
      <w:pgMar w:top="1300" w:right="1300" w:bottom="12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617" w:rsidRDefault="00820617">
      <w:r>
        <w:separator/>
      </w:r>
    </w:p>
  </w:endnote>
  <w:endnote w:type="continuationSeparator" w:id="0">
    <w:p w:rsidR="00820617" w:rsidRDefault="00820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2A9" w:rsidRDefault="009132A9" w:rsidP="009132A9">
    <w:pPr>
      <w:spacing w:after="80"/>
    </w:pPr>
    <w:r>
      <w:rPr>
        <w:color w:val="444444"/>
        <w:sz w:val="15"/>
        <w:szCs w:val="15"/>
      </w:rPr>
      <w:t>En compliment del Reglament General de Protecció de Dades, us informem que les vostres dades personals seran tractades per l'Ajuntament de Sant Feliu de Guíxols amb la finalitat d'atendre aquesta sol·licitud i de mantenir constància de la documentació que entra i surt de l'Ajuntament, en base a la Llei 39/2015, d'1 d'octubre, del procediment administratiu comú de les administracions públiques (PACAP).</w:t>
    </w:r>
  </w:p>
  <w:p w:rsidR="009132A9" w:rsidRDefault="009132A9" w:rsidP="009132A9">
    <w:pPr>
      <w:spacing w:after="80"/>
    </w:pPr>
    <w:r>
      <w:rPr>
        <w:color w:val="444444"/>
        <w:sz w:val="15"/>
        <w:szCs w:val="15"/>
      </w:rPr>
      <w:t>Podeu exercir els drets d'accés, rectificació, supressió, portabilitat, limitació i oposició davant l'Ajuntament. Les dades facilitades podran ser cedides a altres administracions públiques quan sigui necessari per a la tramitació d'aquest procediment.</w:t>
    </w:r>
  </w:p>
  <w:p w:rsidR="004C7CE1" w:rsidRPr="009132A9" w:rsidRDefault="009132A9" w:rsidP="009132A9">
    <w:pPr>
      <w:pStyle w:val="Piedepgina"/>
    </w:pPr>
    <w:r>
      <w:rPr>
        <w:color w:val="444444"/>
        <w:sz w:val="15"/>
        <w:szCs w:val="15"/>
      </w:rPr>
      <w:t xml:space="preserve">Més informació sobre la política de protecció de dades de l'Ajuntament a </w:t>
    </w:r>
    <w:r>
      <w:rPr>
        <w:color w:val="1F3864"/>
        <w:sz w:val="15"/>
        <w:szCs w:val="15"/>
        <w:u w:val="single"/>
      </w:rPr>
      <w:t>http://ciutada.guixols.cat/dpd</w:t>
    </w:r>
    <w:r>
      <w:rPr>
        <w:color w:val="444444"/>
        <w:sz w:val="15"/>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617" w:rsidRDefault="00820617">
      <w:r>
        <w:separator/>
      </w:r>
    </w:p>
  </w:footnote>
  <w:footnote w:type="continuationSeparator" w:id="0">
    <w:p w:rsidR="00820617" w:rsidRDefault="00820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43" w:rsidRDefault="00997443">
    <w:pPr>
      <w:pStyle w:val="Encabezado"/>
    </w:pPr>
  </w:p>
  <w:tbl>
    <w:tblPr>
      <w:tblW w:w="0" w:type="auto"/>
      <w:tblCellMar>
        <w:left w:w="70" w:type="dxa"/>
        <w:right w:w="70" w:type="dxa"/>
      </w:tblCellMar>
      <w:tblLook w:val="0000" w:firstRow="0" w:lastRow="0" w:firstColumn="0" w:lastColumn="0" w:noHBand="0" w:noVBand="0"/>
    </w:tblPr>
    <w:tblGrid>
      <w:gridCol w:w="2481"/>
    </w:tblGrid>
    <w:tr w:rsidR="00997443" w:rsidTr="00997443">
      <w:trPr>
        <w:trHeight w:val="666"/>
      </w:trPr>
      <w:tc>
        <w:tcPr>
          <w:tcW w:w="2481" w:type="dxa"/>
        </w:tcPr>
        <w:p w:rsidR="00997443" w:rsidRPr="00997443" w:rsidRDefault="00997443" w:rsidP="00997443">
          <w:pPr>
            <w:pStyle w:val="Encabezado"/>
            <w:autoSpaceDE w:val="0"/>
            <w:autoSpaceDN w:val="0"/>
            <w:jc w:val="center"/>
            <w:rPr>
              <w:sz w:val="16"/>
              <w:szCs w:val="16"/>
            </w:rPr>
          </w:pPr>
          <w:r w:rsidRPr="00997443">
            <w:rPr>
              <w:noProof/>
              <w:sz w:val="16"/>
              <w:szCs w:val="16"/>
            </w:rPr>
            <w:drawing>
              <wp:inline distT="0" distB="0" distL="0" distR="0" wp14:anchorId="2D299F79" wp14:editId="30D7A88B">
                <wp:extent cx="600075" cy="828675"/>
                <wp:effectExtent l="0" t="0" r="9525" b="9525"/>
                <wp:docPr id="1" name="Imagen 1" descr="Escut corona 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t corona 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828675"/>
                        </a:xfrm>
                        <a:prstGeom prst="rect">
                          <a:avLst/>
                        </a:prstGeom>
                        <a:noFill/>
                        <a:ln>
                          <a:noFill/>
                        </a:ln>
                      </pic:spPr>
                    </pic:pic>
                  </a:graphicData>
                </a:graphic>
              </wp:inline>
            </w:drawing>
          </w:r>
        </w:p>
      </w:tc>
    </w:tr>
    <w:tr w:rsidR="00997443" w:rsidRPr="004A51C7" w:rsidTr="00997443">
      <w:trPr>
        <w:trHeight w:val="428"/>
      </w:trPr>
      <w:tc>
        <w:tcPr>
          <w:tcW w:w="2481" w:type="dxa"/>
        </w:tcPr>
        <w:p w:rsidR="00997443" w:rsidRPr="00997443" w:rsidRDefault="00997443" w:rsidP="00997443">
          <w:pPr>
            <w:pStyle w:val="Encabezado"/>
            <w:autoSpaceDE w:val="0"/>
            <w:autoSpaceDN w:val="0"/>
            <w:jc w:val="center"/>
            <w:rPr>
              <w:sz w:val="16"/>
              <w:szCs w:val="16"/>
            </w:rPr>
          </w:pPr>
          <w:r w:rsidRPr="00997443">
            <w:rPr>
              <w:sz w:val="16"/>
              <w:szCs w:val="16"/>
            </w:rPr>
            <w:t>AJUNTAMENT</w:t>
          </w:r>
          <w:r>
            <w:rPr>
              <w:sz w:val="16"/>
              <w:szCs w:val="16"/>
            </w:rPr>
            <w:t xml:space="preserve"> </w:t>
          </w:r>
          <w:r w:rsidRPr="00997443">
            <w:rPr>
              <w:sz w:val="16"/>
              <w:szCs w:val="16"/>
            </w:rPr>
            <w:t>DE</w:t>
          </w:r>
        </w:p>
        <w:p w:rsidR="00997443" w:rsidRPr="00997443" w:rsidRDefault="00997443" w:rsidP="00997443">
          <w:pPr>
            <w:pStyle w:val="Encabezado"/>
            <w:autoSpaceDE w:val="0"/>
            <w:autoSpaceDN w:val="0"/>
            <w:jc w:val="center"/>
            <w:rPr>
              <w:sz w:val="16"/>
              <w:szCs w:val="16"/>
            </w:rPr>
          </w:pPr>
          <w:r w:rsidRPr="00997443">
            <w:rPr>
              <w:sz w:val="16"/>
              <w:szCs w:val="16"/>
            </w:rPr>
            <w:t>SANT FELIU DE GUÍXOLS</w:t>
          </w:r>
        </w:p>
      </w:tc>
    </w:tr>
  </w:tbl>
  <w:p w:rsidR="00997443" w:rsidRDefault="009974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417C9"/>
    <w:multiLevelType w:val="hybridMultilevel"/>
    <w:tmpl w:val="52063206"/>
    <w:lvl w:ilvl="0" w:tplc="5F6E96AE">
      <w:start w:val="1"/>
      <w:numFmt w:val="bullet"/>
      <w:lvlText w:val="●"/>
      <w:lvlJc w:val="left"/>
      <w:pPr>
        <w:ind w:left="720" w:hanging="360"/>
      </w:pPr>
    </w:lvl>
    <w:lvl w:ilvl="1" w:tplc="05AE38E0">
      <w:start w:val="1"/>
      <w:numFmt w:val="bullet"/>
      <w:lvlText w:val="○"/>
      <w:lvlJc w:val="left"/>
      <w:pPr>
        <w:ind w:left="1440" w:hanging="360"/>
      </w:pPr>
    </w:lvl>
    <w:lvl w:ilvl="2" w:tplc="40708DA0">
      <w:start w:val="1"/>
      <w:numFmt w:val="bullet"/>
      <w:lvlText w:val="■"/>
      <w:lvlJc w:val="left"/>
      <w:pPr>
        <w:ind w:left="2160" w:hanging="360"/>
      </w:pPr>
    </w:lvl>
    <w:lvl w:ilvl="3" w:tplc="A8E6F202">
      <w:start w:val="1"/>
      <w:numFmt w:val="bullet"/>
      <w:lvlText w:val="●"/>
      <w:lvlJc w:val="left"/>
      <w:pPr>
        <w:ind w:left="2880" w:hanging="360"/>
      </w:pPr>
    </w:lvl>
    <w:lvl w:ilvl="4" w:tplc="C4884E00">
      <w:start w:val="1"/>
      <w:numFmt w:val="bullet"/>
      <w:lvlText w:val="○"/>
      <w:lvlJc w:val="left"/>
      <w:pPr>
        <w:ind w:left="3600" w:hanging="360"/>
      </w:pPr>
    </w:lvl>
    <w:lvl w:ilvl="5" w:tplc="E4A4030C">
      <w:start w:val="1"/>
      <w:numFmt w:val="bullet"/>
      <w:lvlText w:val="■"/>
      <w:lvlJc w:val="left"/>
      <w:pPr>
        <w:ind w:left="4320" w:hanging="360"/>
      </w:pPr>
    </w:lvl>
    <w:lvl w:ilvl="6" w:tplc="2CD69B24">
      <w:start w:val="1"/>
      <w:numFmt w:val="bullet"/>
      <w:lvlText w:val="●"/>
      <w:lvlJc w:val="left"/>
      <w:pPr>
        <w:ind w:left="5040" w:hanging="360"/>
      </w:pPr>
    </w:lvl>
    <w:lvl w:ilvl="7" w:tplc="57EEB856">
      <w:start w:val="1"/>
      <w:numFmt w:val="bullet"/>
      <w:lvlText w:val="●"/>
      <w:lvlJc w:val="left"/>
      <w:pPr>
        <w:ind w:left="5760" w:hanging="360"/>
      </w:pPr>
    </w:lvl>
    <w:lvl w:ilvl="8" w:tplc="2CE253C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672"/>
    <w:rsid w:val="001912EB"/>
    <w:rsid w:val="00294202"/>
    <w:rsid w:val="00341056"/>
    <w:rsid w:val="004C7CE1"/>
    <w:rsid w:val="00510CD8"/>
    <w:rsid w:val="007E1BBD"/>
    <w:rsid w:val="007E688B"/>
    <w:rsid w:val="00820617"/>
    <w:rsid w:val="00867102"/>
    <w:rsid w:val="00871F52"/>
    <w:rsid w:val="00895EB6"/>
    <w:rsid w:val="00896257"/>
    <w:rsid w:val="009132A9"/>
    <w:rsid w:val="00997443"/>
    <w:rsid w:val="009C1672"/>
    <w:rsid w:val="00BD0F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E6A2F9-4128-4A2F-883C-025B41E73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7E688B"/>
    <w:pPr>
      <w:tabs>
        <w:tab w:val="center" w:pos="4252"/>
        <w:tab w:val="right" w:pos="8504"/>
      </w:tabs>
    </w:pPr>
  </w:style>
  <w:style w:type="character" w:customStyle="1" w:styleId="EncabezadoCar">
    <w:name w:val="Encabezado Car"/>
    <w:basedOn w:val="Fuentedeprrafopredeter"/>
    <w:link w:val="Encabezado"/>
    <w:uiPriority w:val="99"/>
    <w:rsid w:val="007E688B"/>
  </w:style>
  <w:style w:type="paragraph" w:styleId="Piedepgina">
    <w:name w:val="footer"/>
    <w:basedOn w:val="Normal"/>
    <w:link w:val="PiedepginaCar"/>
    <w:uiPriority w:val="99"/>
    <w:unhideWhenUsed/>
    <w:rsid w:val="007E688B"/>
    <w:pPr>
      <w:tabs>
        <w:tab w:val="center" w:pos="4252"/>
        <w:tab w:val="right" w:pos="8504"/>
      </w:tabs>
    </w:pPr>
  </w:style>
  <w:style w:type="character" w:customStyle="1" w:styleId="PiedepginaCar">
    <w:name w:val="Pie de página Car"/>
    <w:basedOn w:val="Fuentedeprrafopredeter"/>
    <w:link w:val="Piedepgina"/>
    <w:uiPriority w:val="99"/>
    <w:rsid w:val="007E688B"/>
  </w:style>
  <w:style w:type="paragraph" w:customStyle="1" w:styleId="pdq2pgselectionanchorcontainer">
    <w:name w:val="pdq2pg_selectionanchorcontainer"/>
    <w:basedOn w:val="Normal"/>
    <w:rsid w:val="007E688B"/>
    <w:pPr>
      <w:spacing w:before="100" w:beforeAutospacing="1" w:after="100" w:afterAutospacing="1"/>
    </w:pPr>
    <w:rPr>
      <w:sz w:val="24"/>
      <w:szCs w:val="24"/>
    </w:rPr>
  </w:style>
  <w:style w:type="paragraph" w:styleId="NormalWeb">
    <w:name w:val="Normal (Web)"/>
    <w:basedOn w:val="Normal"/>
    <w:uiPriority w:val="99"/>
    <w:semiHidden/>
    <w:unhideWhenUsed/>
    <w:rsid w:val="007E688B"/>
    <w:pPr>
      <w:spacing w:before="100" w:beforeAutospacing="1" w:after="100" w:afterAutospacing="1"/>
    </w:pPr>
    <w:rPr>
      <w:sz w:val="24"/>
      <w:szCs w:val="24"/>
    </w:rPr>
  </w:style>
  <w:style w:type="character" w:styleId="Textoennegrita">
    <w:name w:val="Strong"/>
    <w:basedOn w:val="Fuentedeprrafopredeter"/>
    <w:uiPriority w:val="22"/>
    <w:qFormat/>
    <w:rsid w:val="007E68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7614">
      <w:bodyDiv w:val="1"/>
      <w:marLeft w:val="0"/>
      <w:marRight w:val="0"/>
      <w:marTop w:val="0"/>
      <w:marBottom w:val="0"/>
      <w:divBdr>
        <w:top w:val="none" w:sz="0" w:space="0" w:color="auto"/>
        <w:left w:val="none" w:sz="0" w:space="0" w:color="auto"/>
        <w:bottom w:val="none" w:sz="0" w:space="0" w:color="auto"/>
        <w:right w:val="none" w:sz="0" w:space="0" w:color="auto"/>
      </w:divBdr>
    </w:div>
    <w:div w:id="1744251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SERVEIS%20SOCIALS\01.%20CARPETES%202026\Tr&#224;mits%20exp.%20BPM\6160%20Desnonaments\UGA%20DESNONAMENTS\1.%20Sol_licitud_Informe_Vulnerabilitat_Social%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83AF0-624B-475C-8278-8F8B3FE1F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Sol_licitud_Informe_Vulnerabilitat_Social 1</Template>
  <TotalTime>0</TotalTime>
  <Pages>2</Pages>
  <Words>538</Words>
  <Characters>2965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Pavia Heap</dc:creator>
  <cp:lastModifiedBy>Jessica Pavia Heap</cp:lastModifiedBy>
  <cp:revision>1</cp:revision>
  <dcterms:created xsi:type="dcterms:W3CDTF">2026-09-28T07:36:00Z</dcterms:created>
  <dcterms:modified xsi:type="dcterms:W3CDTF">2026-09-28T07:36:00Z</dcterms:modified>
</cp:coreProperties>
</file>